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9A" w:rsidRDefault="000544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обследова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92" w:rsidRDefault="00054492">
      <w:pPr>
        <w:rPr>
          <w:lang w:val="en-US"/>
        </w:rPr>
      </w:pPr>
    </w:p>
    <w:p w:rsidR="00054492" w:rsidRDefault="00054492">
      <w:pPr>
        <w:rPr>
          <w:lang w:val="en-US"/>
        </w:rPr>
      </w:pPr>
    </w:p>
    <w:p w:rsidR="00054492" w:rsidRDefault="000544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обследования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92" w:rsidRDefault="00054492">
      <w:pPr>
        <w:rPr>
          <w:lang w:val="en-US"/>
        </w:rPr>
      </w:pPr>
    </w:p>
    <w:p w:rsidR="00054492" w:rsidRDefault="00054492">
      <w:pPr>
        <w:rPr>
          <w:lang w:val="en-US"/>
        </w:rPr>
      </w:pPr>
    </w:p>
    <w:p w:rsidR="00054492" w:rsidRDefault="0005449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обследования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92" w:rsidRDefault="00054492">
      <w:pPr>
        <w:rPr>
          <w:lang w:val="en-US"/>
        </w:rPr>
      </w:pPr>
    </w:p>
    <w:p w:rsidR="00054492" w:rsidRDefault="00054492">
      <w:pPr>
        <w:rPr>
          <w:lang w:val="en-US"/>
        </w:rPr>
      </w:pPr>
    </w:p>
    <w:p w:rsidR="00054492" w:rsidRPr="00054492" w:rsidRDefault="000544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обследования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492" w:rsidRPr="0005449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DD"/>
    <w:rsid w:val="00054492"/>
    <w:rsid w:val="000F66DD"/>
    <w:rsid w:val="0099549A"/>
    <w:rsid w:val="00E4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C696A3F8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Jkmuf</dc:creator>
  <cp:keywords/>
  <dc:description/>
  <cp:lastModifiedBy>Jkmuf</cp:lastModifiedBy>
  <cp:revision>3</cp:revision>
  <dcterms:created xsi:type="dcterms:W3CDTF">2016-02-17T12:41:00Z</dcterms:created>
  <dcterms:modified xsi:type="dcterms:W3CDTF">2016-02-17T14:12:00Z</dcterms:modified>
</cp:coreProperties>
</file>