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F6" w:rsidRDefault="00AC66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во об аккредитации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C9" w:rsidRDefault="00AC66C9">
      <w:pPr>
        <w:rPr>
          <w:lang w:val="en-US"/>
        </w:rPr>
      </w:pPr>
    </w:p>
    <w:p w:rsidR="00AC66C9" w:rsidRDefault="00AC66C9">
      <w:pPr>
        <w:rPr>
          <w:lang w:val="en-US"/>
        </w:rPr>
      </w:pPr>
    </w:p>
    <w:p w:rsidR="00AC66C9" w:rsidRPr="00AC66C9" w:rsidRDefault="00AC66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во об аккредитации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6C9" w:rsidRPr="00AC66C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3C"/>
    <w:rsid w:val="0058303C"/>
    <w:rsid w:val="005B21F6"/>
    <w:rsid w:val="00AC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FE9EA48E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Jkmuf</dc:creator>
  <cp:keywords/>
  <dc:description/>
  <cp:lastModifiedBy>Jkmuf</cp:lastModifiedBy>
  <cp:revision>2</cp:revision>
  <dcterms:created xsi:type="dcterms:W3CDTF">2016-02-17T13:44:00Z</dcterms:created>
  <dcterms:modified xsi:type="dcterms:W3CDTF">2016-02-17T13:45:00Z</dcterms:modified>
</cp:coreProperties>
</file>