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9AB" w:rsidRDefault="00BF19AB" w:rsidP="0038659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386594">
        <w:rPr>
          <w:rFonts w:ascii="Times New Roman" w:hAnsi="Times New Roman"/>
          <w:b/>
          <w:sz w:val="28"/>
          <w:szCs w:val="28"/>
        </w:rPr>
        <w:t>МОЕМУ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6594">
        <w:rPr>
          <w:rFonts w:ascii="Times New Roman" w:hAnsi="Times New Roman"/>
          <w:b/>
          <w:sz w:val="28"/>
          <w:szCs w:val="28"/>
        </w:rPr>
        <w:t>ПРАДЕДУ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6594">
        <w:rPr>
          <w:rFonts w:ascii="Times New Roman" w:hAnsi="Times New Roman"/>
          <w:b/>
          <w:sz w:val="28"/>
          <w:szCs w:val="28"/>
        </w:rPr>
        <w:t>ПОСВЯЩАЕТСЯ…</w:t>
      </w:r>
    </w:p>
    <w:p w:rsidR="00BF19AB" w:rsidRPr="00386594" w:rsidRDefault="00BF19AB" w:rsidP="0038659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BF19AB" w:rsidRDefault="00BF19AB" w:rsidP="00514B9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</w:t>
      </w:r>
      <w:r w:rsidRPr="00386594">
        <w:rPr>
          <w:rFonts w:ascii="Times New Roman" w:hAnsi="Times New Roman"/>
          <w:b/>
          <w:sz w:val="28"/>
          <w:szCs w:val="28"/>
        </w:rPr>
        <w:t>Полев Олег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BF19AB" w:rsidRPr="00386594" w:rsidRDefault="00BF19AB" w:rsidP="0038659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ученик 5 «А» класса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38659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386594">
        <w:rPr>
          <w:rFonts w:ascii="Times New Roman" w:hAnsi="Times New Roman"/>
          <w:b/>
          <w:sz w:val="28"/>
          <w:szCs w:val="28"/>
        </w:rPr>
        <w:t>МОУ СОШ № 50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38659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2.4pt;width:182.4pt;height:261.75pt;z-index:-251662336" wrapcoords="-89 0 -89 21538 21600 21538 21600 0 -89 0">
            <v:imagedata r:id="rId4" o:title=""/>
            <w10:wrap type="tight"/>
          </v:shape>
        </w:pict>
      </w:r>
      <w:r w:rsidRPr="00386594">
        <w:rPr>
          <w:rFonts w:ascii="Times New Roman" w:hAnsi="Times New Roman"/>
          <w:sz w:val="28"/>
          <w:szCs w:val="28"/>
        </w:rPr>
        <w:t xml:space="preserve">Моего прадедушку зовут Шмитов Николай Васильевич. 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Он родился 22 сентября 1924 года в деревне Лукино Калининского района. До войны дедушка учился в 28-ой средней школе города Калинин (в настоящее время она является 17-ой средней школой). Во время оккупации немецкими войсками города Калинина он находился в родной деревне. Там размещались части 262 стрелковой дивизии 72-ой отдельный батальон 31-ой армии. И поскольку военкоматов поблизости не было, а до призывного возраста не хватало всего немного, ученик 10-го класса Коля Шмитов пришёл к  командиру батальона и попросил зачислить рядовым. Комбат и зачислил его в состав батальона без особых формальностей. </w:t>
      </w:r>
    </w:p>
    <w:p w:rsidR="00BF19AB" w:rsidRPr="00296FC9" w:rsidRDefault="00BF19AB" w:rsidP="00296FC9">
      <w:pPr>
        <w:spacing w:after="0"/>
        <w:jc w:val="left"/>
        <w:rPr>
          <w:rFonts w:ascii="Times New Roman" w:hAnsi="Times New Roman"/>
          <w:i/>
          <w:sz w:val="28"/>
          <w:szCs w:val="28"/>
        </w:rPr>
      </w:pPr>
      <w:r w:rsidRPr="00296FC9">
        <w:rPr>
          <w:rFonts w:ascii="Times New Roman" w:hAnsi="Times New Roman"/>
          <w:i/>
          <w:sz w:val="28"/>
          <w:szCs w:val="28"/>
        </w:rPr>
        <w:t xml:space="preserve">Шмитов Николай, </w:t>
      </w:r>
      <w:smartTag w:uri="urn:schemas-microsoft-com:office:smarttags" w:element="metricconverter">
        <w:smartTagPr>
          <w:attr w:name="ProductID" w:val="1940 г"/>
        </w:smartTagPr>
        <w:r w:rsidRPr="00296FC9">
          <w:rPr>
            <w:rFonts w:ascii="Times New Roman" w:hAnsi="Times New Roman"/>
            <w:i/>
            <w:sz w:val="28"/>
            <w:szCs w:val="28"/>
          </w:rPr>
          <w:t>1940 г</w:t>
        </w:r>
      </w:smartTag>
      <w:r w:rsidRPr="00296FC9">
        <w:rPr>
          <w:rFonts w:ascii="Times New Roman" w:hAnsi="Times New Roman"/>
          <w:i/>
          <w:sz w:val="28"/>
          <w:szCs w:val="28"/>
        </w:rPr>
        <w:t xml:space="preserve">. 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279.55pt;margin-top:7.75pt;width:193.7pt;height:261pt;z-index:-251663360" wrapcoords="-84 0 -84 21538 21600 21538 21600 0 -84 0">
            <v:imagedata r:id="rId5" o:title=""/>
            <w10:wrap type="tight"/>
          </v:shape>
        </w:pict>
      </w:r>
      <w:r w:rsidRPr="00386594">
        <w:rPr>
          <w:rFonts w:ascii="Times New Roman" w:hAnsi="Times New Roman"/>
          <w:sz w:val="28"/>
          <w:szCs w:val="28"/>
        </w:rPr>
        <w:t>Поначалу рядовой  Шмитов возил с другими солдатами боеприпасы к Власьеву, вошел вслед за атакующими частями в Калинин.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 городе было много разрушенных домов. Почти половина всех домов по улице Советской со стороны реки Волги были сожжены. Памятник В.И.Ленину был разрушен.  На улицах валялись кирпичи и оборванные провода.  Старый мост через Волгу был взорван. </w:t>
      </w:r>
    </w:p>
    <w:p w:rsidR="00BF19AB" w:rsidRPr="00296FC9" w:rsidRDefault="00BF19AB" w:rsidP="00296FC9">
      <w:pPr>
        <w:spacing w:after="0"/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Сразу же со вступлением в город батальон приступил к разминированию Тверецкого моста и к строительству переправы для танков через Волгу. Толщину льда наращивали путём поливки водой и сверху укладывали доски и брёвна. Морозы в то время были очень сильные.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96FC9">
        <w:rPr>
          <w:rFonts w:ascii="Times New Roman" w:hAnsi="Times New Roman"/>
          <w:i/>
          <w:sz w:val="28"/>
          <w:szCs w:val="28"/>
        </w:rPr>
        <w:t xml:space="preserve">Доброволец Н. Шмитов, </w:t>
      </w:r>
      <w:smartTag w:uri="urn:schemas-microsoft-com:office:smarttags" w:element="metricconverter">
        <w:smartTagPr>
          <w:attr w:name="ProductID" w:val="1941 г"/>
        </w:smartTagPr>
        <w:r w:rsidRPr="00296FC9">
          <w:rPr>
            <w:rFonts w:ascii="Times New Roman" w:hAnsi="Times New Roman"/>
            <w:i/>
            <w:sz w:val="28"/>
            <w:szCs w:val="28"/>
          </w:rPr>
          <w:t>1941 г</w:t>
        </w:r>
      </w:smartTag>
      <w:r w:rsidRPr="00296FC9">
        <w:rPr>
          <w:rFonts w:ascii="Times New Roman" w:hAnsi="Times New Roman"/>
          <w:i/>
          <w:sz w:val="28"/>
          <w:szCs w:val="28"/>
        </w:rPr>
        <w:t>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Когда переправа была готова и по ней </w:t>
      </w:r>
    </w:p>
    <w:p w:rsidR="00BF19AB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переправилась с левого берега на правый колонна танков, батальон приступил к восстановлению Старого моста через Волгу.  </w:t>
      </w:r>
    </w:p>
    <w:p w:rsidR="00BF19AB" w:rsidRPr="00386594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Но в начале января батальон был переброшен за город Старицу, где был использован командованием в качестве стрелкового батальона в боях за населённый пункт под городом Погорелое городище. В этих боях батальон понёс большие потери в личном составе.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207pt;margin-top:3.8pt;width:249.75pt;height:161.45pt;z-index:-251660288" wrapcoords="-65 0 -65 21500 21600 21500 21600 0 -65 0">
            <v:imagedata r:id="rId6" o:title=""/>
            <w10:wrap type="tight"/>
          </v:shape>
        </w:pict>
      </w:r>
      <w:r w:rsidRPr="00386594">
        <w:rPr>
          <w:rFonts w:ascii="Times New Roman" w:hAnsi="Times New Roman"/>
          <w:sz w:val="28"/>
          <w:szCs w:val="28"/>
        </w:rPr>
        <w:t>Летом 1942 года батальон был переброшен на автомашинах в обход города Ржева по город Белый, откуда после выполнения задания командования вскоре был возвращен под Ржев и Зубцов.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 августе 1942 года велись сильные бои за плацдарм на западном берегу рек Вазуза и Осуга. Во время боёв батальон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19AB" w:rsidRPr="00296FC9" w:rsidRDefault="00BF19AB" w:rsidP="00296FC9">
      <w:pPr>
        <w:spacing w:after="0"/>
        <w:jc w:val="left"/>
        <w:rPr>
          <w:rFonts w:ascii="Times New Roman" w:hAnsi="Times New Roman"/>
          <w:i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навёл переправу через реку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i/>
          <w:sz w:val="28"/>
          <w:szCs w:val="28"/>
        </w:rPr>
        <w:t>Николай Шмитов с разведчиками</w:t>
      </w:r>
    </w:p>
    <w:p w:rsidR="00BF19AB" w:rsidRPr="00386594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Вазуза</w:t>
      </w:r>
      <w:r>
        <w:rPr>
          <w:rFonts w:ascii="Times New Roman" w:hAnsi="Times New Roman"/>
          <w:sz w:val="28"/>
          <w:szCs w:val="28"/>
        </w:rPr>
        <w:t>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-9pt;margin-top:68.3pt;width:224.4pt;height:306pt;z-index:-251661312" wrapcoords="-72 0 -72 21547 21600 21547 21600 0 -72 0">
            <v:imagedata r:id="rId7" o:title=""/>
            <w10:wrap type="tight"/>
          </v:shape>
        </w:pict>
      </w:r>
      <w:r w:rsidRPr="00386594">
        <w:rPr>
          <w:rFonts w:ascii="Times New Roman" w:hAnsi="Times New Roman"/>
          <w:sz w:val="28"/>
          <w:szCs w:val="28"/>
        </w:rPr>
        <w:t xml:space="preserve">Немецкие самолёты с семи часов утра и до семи часов вечера через каждый час в течение двух дней бомбили переправу. После каждого налёта приходилось снова её восстанавливать. В обороне личный состав батальона строил Доты, проволочные и минные заграждения, а перед наступлением делали проходы в минных полях. И всё это делалось в основном в тёмное время суток. Во время наступления дедушка производил разминирование минных полей, строил дороги и мосты. 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В октябре 1942 года во время установки мин перед передним краем дедушка был легко ранен.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27 февраля 1943 года дедушка с фронта был отправлен в военное училище, а 3 марта был освобождён город Ржев.</w:t>
      </w:r>
    </w:p>
    <w:p w:rsidR="00BF19AB" w:rsidRPr="00386594" w:rsidRDefault="00BF19AB" w:rsidP="00296FC9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В сентябре 1944 года после окончания Сталинградского артиллерийского училища дедушка уже воевал на 1-ом Украинском фронте. Он принимал участие в боях за взятие Берлина и освобождение Праги. Был ещё раз легко ранен и контужен.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296FC9" w:rsidRDefault="00BF19AB" w:rsidP="00386594">
      <w:pPr>
        <w:spacing w:after="0"/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296FC9">
        <w:rPr>
          <w:rFonts w:ascii="Times New Roman" w:hAnsi="Times New Roman"/>
          <w:i/>
          <w:sz w:val="28"/>
          <w:szCs w:val="28"/>
        </w:rPr>
        <w:t>зима, 1943 год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296FC9">
      <w:pPr>
        <w:spacing w:after="0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296FC9">
      <w:pPr>
        <w:spacing w:after="0"/>
        <w:ind w:firstLine="720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Войну мой прадед закончил 12 мая 1945 года командиром артиллерийской батареи в звании младший лейтенант. </w:t>
      </w:r>
    </w:p>
    <w:p w:rsidR="00BF19AB" w:rsidRPr="004B5B59" w:rsidRDefault="00BF19AB" w:rsidP="004B5B59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279pt;margin-top:12.8pt;width:202.95pt;height:261pt;z-index:-251659264" wrapcoords="-80 0 -80 21538 21600 21538 21600 0 -80 0">
            <v:imagedata r:id="rId8" o:title=""/>
            <w10:wrap type="tight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0;margin-top:12.8pt;width:270.75pt;height:212.3pt;z-index:-251655168" wrapcoords="-60 0 -60 21524 21600 21524 21600 0 -60 0">
            <v:imagedata r:id="rId9" o:title=""/>
            <w10:wrap type="tight"/>
          </v:shape>
        </w:pict>
      </w:r>
      <w:r w:rsidRPr="004B5B59">
        <w:rPr>
          <w:rFonts w:ascii="Times New Roman" w:hAnsi="Times New Roman"/>
          <w:i/>
          <w:sz w:val="28"/>
          <w:szCs w:val="28"/>
        </w:rPr>
        <w:t>1945 год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>За время войны дедушка  был награждён: орденом Отечественной войны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6594">
        <w:rPr>
          <w:rFonts w:ascii="Times New Roman" w:hAnsi="Times New Roman"/>
          <w:sz w:val="28"/>
          <w:szCs w:val="28"/>
          <w:lang w:val="en-US"/>
        </w:rPr>
        <w:t>I</w:t>
      </w:r>
      <w:r w:rsidRPr="00386594">
        <w:rPr>
          <w:rFonts w:ascii="Times New Roman" w:hAnsi="Times New Roman"/>
          <w:sz w:val="28"/>
          <w:szCs w:val="28"/>
        </w:rPr>
        <w:t xml:space="preserve"> степени дважды, орденом Красной Звезды, медалями «За боевые заслуги», «За взятие Берлина», «За освобождение Праги». </w:t>
      </w:r>
    </w:p>
    <w:p w:rsidR="00BF19AB" w:rsidRPr="00386594" w:rsidRDefault="00BF19AB" w:rsidP="004B5B59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0;margin-top:5.85pt;width:179.15pt;height:241.1pt;z-index:-251658240" wrapcoords="-90 0 -90 21533 21600 21533 21600 0 -90 0">
            <v:imagedata r:id="rId10" o:title=""/>
            <w10:wrap type="tight"/>
          </v:shape>
        </w:pict>
      </w:r>
      <w:r w:rsidRPr="00386594">
        <w:rPr>
          <w:rFonts w:ascii="Times New Roman" w:hAnsi="Times New Roman"/>
          <w:sz w:val="28"/>
          <w:szCs w:val="28"/>
        </w:rPr>
        <w:t>В 1946 году вместе с частью дедушка был переведён на Кавказ (служил в городах Буйнакс, Баку, Астара)</w:t>
      </w:r>
      <w:r>
        <w:rPr>
          <w:rFonts w:ascii="Times New Roman" w:hAnsi="Times New Roman"/>
          <w:sz w:val="28"/>
          <w:szCs w:val="28"/>
        </w:rPr>
        <w:t>.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.85pt;margin-top:11.55pt;width:261.75pt;height:183.6pt;z-index:-251657216" wrapcoords="-62 0 -62 21512 21600 21512 21600 0 -62 0">
            <v:imagedata r:id="rId11" o:title=""/>
            <w10:wrap type="tight"/>
          </v:shape>
        </w:pict>
      </w:r>
      <w:r w:rsidRPr="004B5B59">
        <w:rPr>
          <w:rFonts w:ascii="Times New Roman" w:hAnsi="Times New Roman"/>
          <w:i/>
          <w:sz w:val="28"/>
          <w:szCs w:val="28"/>
        </w:rPr>
        <w:t>1957 год</w:t>
      </w: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4B5B59">
        <w:rPr>
          <w:rFonts w:ascii="Times New Roman" w:hAnsi="Times New Roman"/>
          <w:i/>
          <w:sz w:val="28"/>
          <w:szCs w:val="28"/>
        </w:rPr>
        <w:t>С семьей, г. Баку</w:t>
      </w:r>
      <w:r>
        <w:rPr>
          <w:rFonts w:ascii="Times New Roman" w:hAnsi="Times New Roman"/>
          <w:i/>
          <w:sz w:val="28"/>
          <w:szCs w:val="28"/>
        </w:rPr>
        <w:t>, 1955</w:t>
      </w:r>
      <w:r w:rsidRPr="004B5B59">
        <w:rPr>
          <w:rFonts w:ascii="Times New Roman" w:hAnsi="Times New Roman"/>
          <w:i/>
          <w:sz w:val="28"/>
          <w:szCs w:val="28"/>
        </w:rPr>
        <w:t xml:space="preserve"> год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В сентябре 1959 года он был демобилизован в звании капитана и переехал вместе с семьёй в город Калинин. Работал мастером ремонтно-механического завода, с 1964 года инженером-технологом завода штампов им. 1 Мая. </w:t>
      </w:r>
      <w:r>
        <w:rPr>
          <w:rFonts w:ascii="Times New Roman" w:hAnsi="Times New Roman"/>
          <w:sz w:val="28"/>
          <w:szCs w:val="28"/>
        </w:rPr>
        <w:t>Одновременно о</w:t>
      </w:r>
      <w:r w:rsidRPr="00386594">
        <w:rPr>
          <w:rFonts w:ascii="Times New Roman" w:hAnsi="Times New Roman"/>
          <w:sz w:val="28"/>
          <w:szCs w:val="28"/>
        </w:rPr>
        <w:t>кончил Калининский политехнический институт. Работал на ряде предприятий города. В 1988 году дедушка вышел на пенсию.</w:t>
      </w: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0;margin-top:3.8pt;width:182.15pt;height:270pt;z-index:-251656192" wrapcoords="-89 0 -89 21540 21600 21540 21600 0 -89 0">
            <v:imagedata r:id="rId12" o:title=""/>
            <w10:wrap type="tight"/>
          </v:shape>
        </w:pict>
      </w:r>
      <w:r w:rsidRPr="00386594">
        <w:rPr>
          <w:rFonts w:ascii="Times New Roman" w:hAnsi="Times New Roman"/>
          <w:sz w:val="28"/>
          <w:szCs w:val="28"/>
        </w:rPr>
        <w:t xml:space="preserve">В феврале 1990 года стал членом городского Совета ветеранов войны и труда. Неоднократно награждался Почётными Грамотами за активную работу по военно-патриотическому воспитанию молодёжи, за активное участие в ветеранском движении. Принимал активное участие в создании музея Калининского фронта.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Самым главным праздником дедушка всегда считал День Победы. Он не пропускал ни один парад, а вечером в его доме обязательно собирались близкие.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Дедушка не дожил до 63-ей годовщины со Дня Победы советского народа в Великой Отечественной Войне всего 5 дней. </w:t>
      </w:r>
    </w:p>
    <w:p w:rsidR="00BF19AB" w:rsidRDefault="00BF19AB" w:rsidP="00974119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 w:rsidRPr="00386594">
        <w:rPr>
          <w:rFonts w:ascii="Times New Roman" w:hAnsi="Times New Roman"/>
          <w:sz w:val="28"/>
          <w:szCs w:val="28"/>
        </w:rPr>
        <w:t xml:space="preserve">2 мая 2008 года после продолжительной болезни он скончался. Но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F19AB" w:rsidRDefault="00BF19AB" w:rsidP="00974119">
      <w:pPr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74119">
        <w:rPr>
          <w:rFonts w:ascii="Times New Roman" w:hAnsi="Times New Roman"/>
          <w:i/>
          <w:sz w:val="28"/>
          <w:szCs w:val="28"/>
        </w:rPr>
        <w:t>ветеран Николай Шмитов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86594">
        <w:rPr>
          <w:rFonts w:ascii="Times New Roman" w:hAnsi="Times New Roman"/>
          <w:sz w:val="28"/>
          <w:szCs w:val="28"/>
        </w:rPr>
        <w:t>память о нём, о его подвиге навсегда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386594">
        <w:rPr>
          <w:rFonts w:ascii="Times New Roman" w:hAnsi="Times New Roman"/>
          <w:sz w:val="28"/>
          <w:szCs w:val="28"/>
        </w:rPr>
        <w:t xml:space="preserve">сохранится в нашей памяти. 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27pt;margin-top:7.2pt;width:423pt;height:308.35pt;z-index:-251654144" wrapcoords="-29 0 -29 21560 21600 21560 21600 0 -29 0">
            <v:imagedata r:id="rId13" o:title=""/>
            <w10:wrap type="tight"/>
          </v:shape>
        </w:pic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974119" w:rsidRDefault="00BF19AB" w:rsidP="00974119">
      <w:pPr>
        <w:spacing w:after="0"/>
        <w:rPr>
          <w:rFonts w:ascii="Times New Roman" w:hAnsi="Times New Roman"/>
          <w:i/>
          <w:sz w:val="28"/>
          <w:szCs w:val="28"/>
        </w:rPr>
      </w:pPr>
      <w:r w:rsidRPr="00974119">
        <w:rPr>
          <w:rFonts w:ascii="Times New Roman" w:hAnsi="Times New Roman"/>
          <w:i/>
          <w:sz w:val="28"/>
          <w:szCs w:val="28"/>
        </w:rPr>
        <w:t>Большая семья Николая Васильевича Шмитова (в центре с супругой):</w:t>
      </w:r>
    </w:p>
    <w:p w:rsidR="00BF19AB" w:rsidRPr="00974119" w:rsidRDefault="00BF19AB" w:rsidP="00974119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 w:rsidRPr="00974119">
        <w:rPr>
          <w:rFonts w:ascii="Times New Roman" w:hAnsi="Times New Roman"/>
          <w:i/>
          <w:sz w:val="28"/>
          <w:szCs w:val="28"/>
        </w:rPr>
        <w:t>дети, внуки и правнуки («Золотая свадьба», 1997 год)</w:t>
      </w: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p w:rsidR="00BF19AB" w:rsidRPr="00386594" w:rsidRDefault="00BF19AB" w:rsidP="00386594">
      <w:pPr>
        <w:spacing w:after="0"/>
        <w:ind w:firstLine="709"/>
        <w:jc w:val="left"/>
        <w:rPr>
          <w:rFonts w:ascii="Times New Roman" w:hAnsi="Times New Roman"/>
          <w:sz w:val="28"/>
          <w:szCs w:val="28"/>
        </w:rPr>
      </w:pPr>
    </w:p>
    <w:sectPr w:rsidR="00BF19AB" w:rsidRPr="00386594" w:rsidSect="009C3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642"/>
    <w:rsid w:val="0003115C"/>
    <w:rsid w:val="000408D8"/>
    <w:rsid w:val="00040FD6"/>
    <w:rsid w:val="00101A81"/>
    <w:rsid w:val="00113280"/>
    <w:rsid w:val="00136ADE"/>
    <w:rsid w:val="00141309"/>
    <w:rsid w:val="00170AD3"/>
    <w:rsid w:val="001D2F54"/>
    <w:rsid w:val="002670C3"/>
    <w:rsid w:val="00296FC9"/>
    <w:rsid w:val="002D07B8"/>
    <w:rsid w:val="00386594"/>
    <w:rsid w:val="003D1226"/>
    <w:rsid w:val="003F1595"/>
    <w:rsid w:val="004361FD"/>
    <w:rsid w:val="004A5550"/>
    <w:rsid w:val="004B5B59"/>
    <w:rsid w:val="004E2002"/>
    <w:rsid w:val="00514B9F"/>
    <w:rsid w:val="005B6642"/>
    <w:rsid w:val="00645EAC"/>
    <w:rsid w:val="007523D5"/>
    <w:rsid w:val="007F3300"/>
    <w:rsid w:val="00974119"/>
    <w:rsid w:val="009A15FE"/>
    <w:rsid w:val="009C3735"/>
    <w:rsid w:val="00AA5AF0"/>
    <w:rsid w:val="00B77723"/>
    <w:rsid w:val="00BE69ED"/>
    <w:rsid w:val="00BF19AB"/>
    <w:rsid w:val="00C823C1"/>
    <w:rsid w:val="00D87A8F"/>
    <w:rsid w:val="00DC2C0B"/>
    <w:rsid w:val="00DD6B54"/>
    <w:rsid w:val="00DF6685"/>
    <w:rsid w:val="00E14AE7"/>
    <w:rsid w:val="00F04A0C"/>
    <w:rsid w:val="00F30382"/>
    <w:rsid w:val="00F404CB"/>
    <w:rsid w:val="00FB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735"/>
    <w:pPr>
      <w:spacing w:after="200"/>
      <w:jc w:val="center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</TotalTime>
  <Pages>5</Pages>
  <Words>772</Words>
  <Characters>4403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Моему прадеду посвящается...</dc:title>
  <dc:subject>Семейные фотохроники Великой Отечественной войны</dc:subject>
  <dc:creator>Полев Олег</dc:creator>
  <cp:keywords/>
  <dc:description/>
  <cp:lastModifiedBy>Customer</cp:lastModifiedBy>
  <cp:revision>7</cp:revision>
  <dcterms:created xsi:type="dcterms:W3CDTF">2010-04-12T18:45:00Z</dcterms:created>
  <dcterms:modified xsi:type="dcterms:W3CDTF">2013-12-12T21:07:00Z</dcterms:modified>
</cp:coreProperties>
</file>